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page" w:horzAnchor="margin" w:tblpY="792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0"/>
        <w:gridCol w:w="6030"/>
      </w:tblGrid>
      <w:tr w:rsidR="000172E5" w:rsidRPr="00637200" w14:paraId="01A3098D" w14:textId="77777777" w:rsidTr="007361E5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7D069C31" w14:textId="77777777" w:rsidR="000172E5" w:rsidRPr="00637200" w:rsidRDefault="004A136E" w:rsidP="007361E5">
            <w:pPr>
              <w:pStyle w:val="Heading1"/>
              <w:outlineLvl w:val="0"/>
            </w:pPr>
            <w:r>
              <w:t xml:space="preserve">Landowner </w:t>
            </w:r>
            <w:r w:rsidR="00397C5E">
              <w:t>Search and Alert Criteria</w:t>
            </w:r>
          </w:p>
        </w:tc>
      </w:tr>
      <w:tr w:rsidR="000172E5" w:rsidRPr="00846B76" w14:paraId="74A5BBFA" w14:textId="77777777" w:rsidTr="007361E5">
        <w:tc>
          <w:tcPr>
            <w:tcW w:w="1779" w:type="pct"/>
            <w:vAlign w:val="bottom"/>
          </w:tcPr>
          <w:p w14:paraId="66B2228A" w14:textId="77777777" w:rsidR="000172E5" w:rsidRPr="00637200" w:rsidRDefault="007361E5" w:rsidP="007361E5">
            <w:pPr>
              <w:pStyle w:val="NormalIndent"/>
            </w:pPr>
            <w:r>
              <w:t xml:space="preserve">First and </w:t>
            </w:r>
            <w:r w:rsidR="007E6638">
              <w:t>Last Name</w:t>
            </w:r>
          </w:p>
        </w:tc>
        <w:tc>
          <w:tcPr>
            <w:tcW w:w="322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AE3EA70" w14:textId="77777777" w:rsidR="000172E5" w:rsidRPr="00846B76" w:rsidRDefault="000172E5" w:rsidP="007361E5"/>
        </w:tc>
      </w:tr>
      <w:tr w:rsidR="007361E5" w:rsidRPr="00846B76" w14:paraId="7D88D992" w14:textId="77777777" w:rsidTr="007361E5">
        <w:tc>
          <w:tcPr>
            <w:tcW w:w="1779" w:type="pct"/>
            <w:vAlign w:val="bottom"/>
          </w:tcPr>
          <w:p w14:paraId="1529583D" w14:textId="74395A48" w:rsidR="007361E5" w:rsidRPr="00637200" w:rsidRDefault="007361E5" w:rsidP="007361E5">
            <w:pPr>
              <w:pStyle w:val="NormalIndent"/>
            </w:pPr>
            <w:r>
              <w:t>Email</w:t>
            </w:r>
            <w:r w:rsidR="000D62DC">
              <w:t xml:space="preserve"> (Required)</w:t>
            </w:r>
            <w:bookmarkStart w:id="0" w:name="_GoBack"/>
            <w:bookmarkEnd w:id="0"/>
          </w:p>
        </w:tc>
        <w:tc>
          <w:tcPr>
            <w:tcW w:w="322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E2ADDB8" w14:textId="77777777" w:rsidR="007361E5" w:rsidRPr="00846B76" w:rsidRDefault="007361E5" w:rsidP="007361E5"/>
        </w:tc>
      </w:tr>
      <w:tr w:rsidR="004A136E" w:rsidRPr="00846B76" w14:paraId="136044CC" w14:textId="77777777" w:rsidTr="007361E5">
        <w:tc>
          <w:tcPr>
            <w:tcW w:w="1779" w:type="pct"/>
            <w:vAlign w:val="bottom"/>
          </w:tcPr>
          <w:p w14:paraId="060FAE74" w14:textId="77777777" w:rsidR="004A136E" w:rsidRPr="00637200" w:rsidRDefault="007361E5" w:rsidP="007361E5">
            <w:pPr>
              <w:pStyle w:val="NormalIndent"/>
            </w:pPr>
            <w:r>
              <w:t>Phone (Optional)</w:t>
            </w:r>
          </w:p>
        </w:tc>
        <w:tc>
          <w:tcPr>
            <w:tcW w:w="3221" w:type="pct"/>
            <w:tcBorders>
              <w:bottom w:val="single" w:sz="4" w:space="0" w:color="auto"/>
            </w:tcBorders>
            <w:vAlign w:val="bottom"/>
          </w:tcPr>
          <w:p w14:paraId="22A447B9" w14:textId="77777777" w:rsidR="004A136E" w:rsidRPr="00846B76" w:rsidRDefault="004A136E" w:rsidP="007361E5"/>
        </w:tc>
      </w:tr>
      <w:tr w:rsidR="004A136E" w:rsidRPr="00846B76" w14:paraId="6E2FDB24" w14:textId="77777777" w:rsidTr="007361E5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6F3C0F9D" w14:textId="77777777" w:rsidR="004A136E" w:rsidRPr="00846B76" w:rsidRDefault="004A136E" w:rsidP="007361E5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4A136E" w:rsidRPr="00846B76" w14:paraId="659C6737" w14:textId="77777777" w:rsidTr="007361E5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3CF6DD81" w14:textId="77777777" w:rsidR="004A136E" w:rsidRPr="00846B76" w:rsidRDefault="00397C5E" w:rsidP="007361E5">
            <w:pPr>
              <w:pStyle w:val="Heading1"/>
              <w:outlineLvl w:val="0"/>
            </w:pPr>
            <w:r>
              <w:t>Requested By:</w:t>
            </w:r>
          </w:p>
        </w:tc>
      </w:tr>
      <w:tr w:rsidR="004A136E" w:rsidRPr="00846B76" w14:paraId="53874582" w14:textId="77777777" w:rsidTr="007361E5">
        <w:tc>
          <w:tcPr>
            <w:tcW w:w="1779" w:type="pct"/>
            <w:vAlign w:val="bottom"/>
          </w:tcPr>
          <w:p w14:paraId="3C30A284" w14:textId="77777777" w:rsidR="004A136E" w:rsidRPr="00846B76" w:rsidRDefault="00397C5E" w:rsidP="007361E5">
            <w:pPr>
              <w:pStyle w:val="NormalIndent"/>
            </w:pPr>
            <w:r>
              <w:t>Signature</w:t>
            </w:r>
          </w:p>
        </w:tc>
        <w:tc>
          <w:tcPr>
            <w:tcW w:w="3221" w:type="pct"/>
            <w:tcBorders>
              <w:bottom w:val="single" w:sz="4" w:space="0" w:color="auto"/>
            </w:tcBorders>
            <w:vAlign w:val="bottom"/>
          </w:tcPr>
          <w:p w14:paraId="30D76D42" w14:textId="77777777" w:rsidR="004A136E" w:rsidRPr="00846B76" w:rsidRDefault="004A136E" w:rsidP="007361E5"/>
        </w:tc>
      </w:tr>
      <w:tr w:rsidR="004A136E" w:rsidRPr="00846B76" w14:paraId="140BD6D9" w14:textId="77777777" w:rsidTr="007361E5">
        <w:tc>
          <w:tcPr>
            <w:tcW w:w="1779" w:type="pct"/>
            <w:vAlign w:val="bottom"/>
          </w:tcPr>
          <w:p w14:paraId="07825F7A" w14:textId="77777777" w:rsidR="004A136E" w:rsidRPr="00846B76" w:rsidRDefault="00397C5E" w:rsidP="007361E5">
            <w:pPr>
              <w:pStyle w:val="NormalIndent"/>
            </w:pPr>
            <w:r>
              <w:t>Printed Name</w:t>
            </w:r>
          </w:p>
        </w:tc>
        <w:tc>
          <w:tcPr>
            <w:tcW w:w="322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F95773B" w14:textId="77777777" w:rsidR="004A136E" w:rsidRPr="00846B76" w:rsidRDefault="004A136E" w:rsidP="007361E5"/>
        </w:tc>
      </w:tr>
      <w:tr w:rsidR="007361E5" w:rsidRPr="00846B76" w14:paraId="616FEEF9" w14:textId="77777777" w:rsidTr="007361E5">
        <w:tc>
          <w:tcPr>
            <w:tcW w:w="1779" w:type="pct"/>
            <w:vAlign w:val="bottom"/>
          </w:tcPr>
          <w:p w14:paraId="253DF017" w14:textId="77777777" w:rsidR="007361E5" w:rsidRPr="00846B76" w:rsidRDefault="007361E5" w:rsidP="007361E5">
            <w:pPr>
              <w:pStyle w:val="NormalIndent"/>
            </w:pPr>
            <w:r>
              <w:t>Date</w:t>
            </w:r>
          </w:p>
        </w:tc>
        <w:tc>
          <w:tcPr>
            <w:tcW w:w="322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430711B" w14:textId="77777777" w:rsidR="007361E5" w:rsidRPr="00846B76" w:rsidRDefault="007361E5" w:rsidP="007361E5"/>
        </w:tc>
      </w:tr>
    </w:tbl>
    <w:p w14:paraId="1E2FC251" w14:textId="77777777" w:rsidR="004A46CA" w:rsidRPr="005B1001" w:rsidRDefault="004A46CA" w:rsidP="004A46CA">
      <w:pPr>
        <w:rPr>
          <w:sz w:val="26"/>
          <w:szCs w:val="26"/>
        </w:rPr>
      </w:pPr>
      <w:r w:rsidRPr="005B1001">
        <w:rPr>
          <w:sz w:val="26"/>
          <w:szCs w:val="26"/>
        </w:rPr>
        <w:t xml:space="preserve">The land recording system will scan new recordings on a daily basis and compare the indexed names with any names listed below. If a match is found, an alert will be </w:t>
      </w:r>
      <w:r w:rsidR="007361E5">
        <w:rPr>
          <w:sz w:val="26"/>
          <w:szCs w:val="26"/>
        </w:rPr>
        <w:t xml:space="preserve">            </w:t>
      </w:r>
      <w:r w:rsidRPr="005B1001">
        <w:rPr>
          <w:sz w:val="26"/>
          <w:szCs w:val="26"/>
        </w:rPr>
        <w:t>e-mailed to the address provided.</w:t>
      </w:r>
      <w:r w:rsidR="005B1001" w:rsidRPr="005B1001">
        <w:rPr>
          <w:sz w:val="26"/>
          <w:szCs w:val="26"/>
        </w:rPr>
        <w:t xml:space="preserve"> Please note, the email is generated by our</w:t>
      </w:r>
      <w:r w:rsidR="005B1001">
        <w:rPr>
          <w:sz w:val="26"/>
          <w:szCs w:val="26"/>
        </w:rPr>
        <w:t xml:space="preserve"> recording software provider, </w:t>
      </w:r>
      <w:proofErr w:type="spellStart"/>
      <w:r w:rsidR="005B1001">
        <w:rPr>
          <w:sz w:val="26"/>
          <w:szCs w:val="26"/>
        </w:rPr>
        <w:t>Deketo</w:t>
      </w:r>
      <w:proofErr w:type="spellEnd"/>
      <w:r w:rsidR="005B1001">
        <w:rPr>
          <w:sz w:val="26"/>
          <w:szCs w:val="26"/>
        </w:rPr>
        <w:t>.</w:t>
      </w:r>
    </w:p>
    <w:p w14:paraId="293E5A92" w14:textId="77777777" w:rsidR="00B85285" w:rsidRPr="005B1001" w:rsidRDefault="00B85285" w:rsidP="004A46CA">
      <w:pPr>
        <w:rPr>
          <w:sz w:val="26"/>
          <w:szCs w:val="26"/>
        </w:rPr>
      </w:pPr>
      <w:r w:rsidRPr="005B1001">
        <w:rPr>
          <w:sz w:val="26"/>
          <w:szCs w:val="26"/>
        </w:rPr>
        <w:t>While Property Fraud Alert does not prevent fraud from happening</w:t>
      </w:r>
      <w:r w:rsidR="007361E5">
        <w:rPr>
          <w:sz w:val="26"/>
          <w:szCs w:val="26"/>
        </w:rPr>
        <w:t>,</w:t>
      </w:r>
      <w:r w:rsidRPr="005B1001">
        <w:rPr>
          <w:sz w:val="26"/>
          <w:szCs w:val="26"/>
        </w:rPr>
        <w:t xml:space="preserve"> it </w:t>
      </w:r>
      <w:r w:rsidR="007361E5">
        <w:rPr>
          <w:sz w:val="26"/>
          <w:szCs w:val="26"/>
        </w:rPr>
        <w:t>does provide</w:t>
      </w:r>
      <w:r w:rsidRPr="005B1001">
        <w:rPr>
          <w:sz w:val="26"/>
          <w:szCs w:val="26"/>
        </w:rPr>
        <w:t xml:space="preserve"> an early warning system for property owners to take appropriate actions should they determine possible fraudulent activity has taken place.</w:t>
      </w:r>
    </w:p>
    <w:p w14:paraId="58254EE8" w14:textId="77777777" w:rsidR="004A46CA" w:rsidRDefault="004A46CA" w:rsidP="004A46CA">
      <w:pPr>
        <w:rPr>
          <w:sz w:val="26"/>
          <w:szCs w:val="26"/>
        </w:rPr>
      </w:pPr>
      <w:r w:rsidRPr="005B1001">
        <w:rPr>
          <w:sz w:val="26"/>
          <w:szCs w:val="26"/>
        </w:rPr>
        <w:t>The name that you provide should be AT LEAST the full first and last name. Do</w:t>
      </w:r>
      <w:r w:rsidR="007E6638" w:rsidRPr="005B1001">
        <w:rPr>
          <w:sz w:val="26"/>
          <w:szCs w:val="26"/>
        </w:rPr>
        <w:t xml:space="preserve"> not</w:t>
      </w:r>
      <w:r w:rsidRPr="005B1001">
        <w:rPr>
          <w:sz w:val="26"/>
          <w:szCs w:val="26"/>
        </w:rPr>
        <w:t xml:space="preserve"> </w:t>
      </w:r>
      <w:r w:rsidR="007E6638" w:rsidRPr="005B1001">
        <w:rPr>
          <w:sz w:val="26"/>
          <w:szCs w:val="26"/>
        </w:rPr>
        <w:t>choose</w:t>
      </w:r>
      <w:r w:rsidRPr="005B1001">
        <w:rPr>
          <w:sz w:val="26"/>
          <w:szCs w:val="26"/>
        </w:rPr>
        <w:t xml:space="preserve"> SMITH, J. for instance, because it will match Jack, Jane, John, etc. </w:t>
      </w:r>
      <w:r w:rsidR="007E6638" w:rsidRPr="005B1001">
        <w:rPr>
          <w:sz w:val="26"/>
          <w:szCs w:val="26"/>
        </w:rPr>
        <w:t xml:space="preserve">You may list previous names or aliases associated with you if you want those included for alert purposes. </w:t>
      </w:r>
      <w:r w:rsidRPr="005B1001">
        <w:rPr>
          <w:sz w:val="26"/>
          <w:szCs w:val="26"/>
        </w:rPr>
        <w:t xml:space="preserve">You will receive an alert for any recording that matches </w:t>
      </w:r>
      <w:r w:rsidR="007E6638" w:rsidRPr="005B1001">
        <w:rPr>
          <w:sz w:val="26"/>
          <w:szCs w:val="26"/>
        </w:rPr>
        <w:t>the search criteria you provide.</w:t>
      </w:r>
    </w:p>
    <w:p w14:paraId="2A50F924" w14:textId="77777777" w:rsidR="007361E5" w:rsidRPr="005B1001" w:rsidRDefault="007361E5" w:rsidP="004A46CA">
      <w:pPr>
        <w:rPr>
          <w:sz w:val="26"/>
          <w:szCs w:val="26"/>
        </w:rPr>
      </w:pPr>
    </w:p>
    <w:sectPr w:rsidR="007361E5" w:rsidRPr="005B1001" w:rsidSect="006145D8">
      <w:headerReference w:type="default" r:id="rId10"/>
      <w:footerReference w:type="default" r:id="rId11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C4D114" w14:textId="77777777" w:rsidR="00E50671" w:rsidRDefault="00E50671" w:rsidP="000172E5">
      <w:pPr>
        <w:spacing w:after="0" w:line="240" w:lineRule="auto"/>
      </w:pPr>
      <w:r>
        <w:separator/>
      </w:r>
    </w:p>
  </w:endnote>
  <w:endnote w:type="continuationSeparator" w:id="0">
    <w:p w14:paraId="39DD7476" w14:textId="77777777" w:rsidR="00E50671" w:rsidRDefault="00E50671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B5D7E9E-D2AB-4D37-AEEE-E1F8FA880B13}"/>
    <w:embedBold r:id="rId2" w:fontKey="{8CF983AB-D60A-44D0-838E-7D8C0F8B611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8B9DD3FE-2BD0-449D-9C3D-A8AE65C89846}"/>
    <w:embedBold r:id="rId4" w:fontKey="{49C37117-B101-4738-8943-E53EE93D67EA}"/>
    <w:embedItalic r:id="rId5" w:fontKey="{C13A2573-4462-42EA-9174-522F4C02C485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6A8C4EAA-4701-4015-89CB-88A129B8B03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F47F7845-D2C7-4264-B12E-FBDB68F9E4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9360"/>
    </w:tblGrid>
    <w:tr w:rsidR="004A136E" w:rsidRPr="00311D4F" w14:paraId="148189C5" w14:textId="77777777" w:rsidTr="004A136E">
      <w:tc>
        <w:tcPr>
          <w:tcW w:w="9360" w:type="dxa"/>
          <w:shd w:val="clear" w:color="auto" w:fill="D9D9D9" w:themeFill="background1" w:themeFillShade="D9"/>
          <w:vAlign w:val="center"/>
        </w:tcPr>
        <w:p w14:paraId="1DACE6B1" w14:textId="77777777" w:rsidR="004A136E" w:rsidRPr="004A136E" w:rsidRDefault="004A136E" w:rsidP="00637200">
          <w:pPr>
            <w:pStyle w:val="Footer"/>
            <w:rPr>
              <w:b/>
              <w:sz w:val="28"/>
            </w:rPr>
          </w:pPr>
          <w:r w:rsidRPr="004A136E">
            <w:rPr>
              <w:b/>
              <w:sz w:val="28"/>
            </w:rPr>
            <w:t>FOR OFFICE USE</w:t>
          </w:r>
        </w:p>
        <w:p w14:paraId="0D1AD50B" w14:textId="77777777" w:rsidR="004A136E" w:rsidRPr="004A136E" w:rsidRDefault="004A136E" w:rsidP="00637200">
          <w:pPr>
            <w:pStyle w:val="Footer"/>
            <w:rPr>
              <w:sz w:val="22"/>
            </w:rPr>
          </w:pPr>
          <w:r w:rsidRPr="004A136E">
            <w:rPr>
              <w:sz w:val="22"/>
            </w:rPr>
            <w:t>Date Received:                                                  Received By:</w:t>
          </w:r>
        </w:p>
        <w:p w14:paraId="596BB813" w14:textId="77777777" w:rsidR="004A136E" w:rsidRPr="00311D4F" w:rsidRDefault="004A136E" w:rsidP="00637200">
          <w:pPr>
            <w:pStyle w:val="Footer"/>
          </w:pPr>
          <w:r w:rsidRPr="004A136E">
            <w:rPr>
              <w:sz w:val="22"/>
            </w:rPr>
            <w:t xml:space="preserve">Date Entered:                                                  </w:t>
          </w:r>
          <w:r w:rsidR="007E6638">
            <w:rPr>
              <w:sz w:val="22"/>
            </w:rPr>
            <w:t xml:space="preserve"> </w:t>
          </w:r>
          <w:r w:rsidRPr="004A136E">
            <w:rPr>
              <w:sz w:val="22"/>
            </w:rPr>
            <w:t xml:space="preserve"> Entered By:</w:t>
          </w:r>
        </w:p>
      </w:tc>
    </w:tr>
  </w:tbl>
  <w:p w14:paraId="488F0E60" w14:textId="77777777" w:rsidR="006145D8" w:rsidRDefault="006145D8" w:rsidP="006372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247FA1" w14:textId="77777777" w:rsidR="00E50671" w:rsidRDefault="00E50671" w:rsidP="000172E5">
      <w:pPr>
        <w:spacing w:after="0" w:line="240" w:lineRule="auto"/>
      </w:pPr>
      <w:r>
        <w:separator/>
      </w:r>
    </w:p>
  </w:footnote>
  <w:footnote w:type="continuationSeparator" w:id="0">
    <w:p w14:paraId="13372F61" w14:textId="77777777" w:rsidR="00E50671" w:rsidRDefault="00E50671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5871"/>
      <w:gridCol w:w="3489"/>
    </w:tblGrid>
    <w:tr w:rsidR="00397C5E" w:rsidRPr="00637200" w14:paraId="6553BB69" w14:textId="77777777" w:rsidTr="00384B05">
      <w:trPr>
        <w:trHeight w:val="990"/>
      </w:trPr>
      <w:tc>
        <w:tcPr>
          <w:tcW w:w="1350" w:type="dxa"/>
          <w:vAlign w:val="center"/>
        </w:tcPr>
        <w:p w14:paraId="3787DE44" w14:textId="77777777" w:rsidR="00B337A2" w:rsidRPr="00637200" w:rsidRDefault="00397C5E" w:rsidP="00637200">
          <w:pPr>
            <w:pStyle w:val="Header"/>
          </w:pPr>
          <w:r w:rsidRPr="00397C5E">
            <w:rPr>
              <w:noProof/>
            </w:rPr>
            <w:drawing>
              <wp:inline distT="0" distB="0" distL="0" distR="0" wp14:anchorId="2D7E1605" wp14:editId="591F891E">
                <wp:extent cx="3590925" cy="942975"/>
                <wp:effectExtent l="0" t="0" r="0" b="952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90925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72669AF6" w14:textId="77777777" w:rsidR="00B337A2" w:rsidRPr="00637200" w:rsidRDefault="00397C5E" w:rsidP="00637200">
          <w:pPr>
            <w:pStyle w:val="Header"/>
          </w:pPr>
          <w:r>
            <w:t>Property Fraud Alert Form</w:t>
          </w:r>
        </w:p>
      </w:tc>
    </w:tr>
  </w:tbl>
  <w:p w14:paraId="5849A8A6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6CA"/>
    <w:rsid w:val="000172E5"/>
    <w:rsid w:val="00052382"/>
    <w:rsid w:val="0006568A"/>
    <w:rsid w:val="00076F0F"/>
    <w:rsid w:val="00084253"/>
    <w:rsid w:val="000D1F49"/>
    <w:rsid w:val="000D62DC"/>
    <w:rsid w:val="001727CA"/>
    <w:rsid w:val="001800AB"/>
    <w:rsid w:val="002956C5"/>
    <w:rsid w:val="002C56E6"/>
    <w:rsid w:val="00311D4F"/>
    <w:rsid w:val="0034390E"/>
    <w:rsid w:val="00344849"/>
    <w:rsid w:val="00361E11"/>
    <w:rsid w:val="003769BA"/>
    <w:rsid w:val="00397C5E"/>
    <w:rsid w:val="003F0847"/>
    <w:rsid w:val="0040090B"/>
    <w:rsid w:val="0046302A"/>
    <w:rsid w:val="00487D2D"/>
    <w:rsid w:val="004A136E"/>
    <w:rsid w:val="004A46CA"/>
    <w:rsid w:val="004D5D62"/>
    <w:rsid w:val="005112D0"/>
    <w:rsid w:val="00577E06"/>
    <w:rsid w:val="00583334"/>
    <w:rsid w:val="005A3BF7"/>
    <w:rsid w:val="005B1001"/>
    <w:rsid w:val="005D5191"/>
    <w:rsid w:val="005F2035"/>
    <w:rsid w:val="005F7990"/>
    <w:rsid w:val="006145D8"/>
    <w:rsid w:val="00637200"/>
    <w:rsid w:val="0063739C"/>
    <w:rsid w:val="00683DDD"/>
    <w:rsid w:val="007147D7"/>
    <w:rsid w:val="007361E5"/>
    <w:rsid w:val="00770F25"/>
    <w:rsid w:val="007A35A8"/>
    <w:rsid w:val="007B0A85"/>
    <w:rsid w:val="007C6A52"/>
    <w:rsid w:val="007E6638"/>
    <w:rsid w:val="0082043E"/>
    <w:rsid w:val="00846B76"/>
    <w:rsid w:val="008E203A"/>
    <w:rsid w:val="0091229C"/>
    <w:rsid w:val="00940E73"/>
    <w:rsid w:val="0098597D"/>
    <w:rsid w:val="009F619A"/>
    <w:rsid w:val="009F6DDE"/>
    <w:rsid w:val="00A370A8"/>
    <w:rsid w:val="00AD575F"/>
    <w:rsid w:val="00B337A2"/>
    <w:rsid w:val="00B76BBD"/>
    <w:rsid w:val="00B85285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FAD"/>
    <w:rsid w:val="00DC71EC"/>
    <w:rsid w:val="00E50671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9568F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tarnowski\AppData\Roaming\Microsoft\Templates\Membership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form.dotx</Template>
  <TotalTime>0</TotalTime>
  <Pages>1</Pages>
  <Words>151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2024-04-17T14:52:00Z</dcterms:created>
  <dcterms:modified xsi:type="dcterms:W3CDTF">2024-05-07T18:44:00Z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